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8F4" w:rsidRDefault="001C0C9E" w:rsidP="00170328">
      <w:pPr>
        <w:pStyle w:val="berschrift1"/>
      </w:pPr>
      <w:r w:rsidRPr="00B72025">
        <w:rPr>
          <w:noProof/>
          <w:color w:val="ED6E00"/>
          <w:lang w:eastAsia="de-DE"/>
        </w:rPr>
        <w:drawing>
          <wp:anchor distT="0" distB="0" distL="114300" distR="114300" simplePos="0" relativeHeight="251658240" behindDoc="1" locked="0" layoutInCell="1" allowOverlap="1" wp14:anchorId="650147F8" wp14:editId="7D32DAD8">
            <wp:simplePos x="0" y="0"/>
            <wp:positionH relativeFrom="column">
              <wp:posOffset>4065340</wp:posOffset>
            </wp:positionH>
            <wp:positionV relativeFrom="paragraph">
              <wp:posOffset>-237974</wp:posOffset>
            </wp:positionV>
            <wp:extent cx="1725987" cy="528419"/>
            <wp:effectExtent l="0" t="0" r="7620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87" cy="528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328" w:rsidRPr="00B72025">
        <w:rPr>
          <w:color w:val="ED6E00"/>
        </w:rPr>
        <w:t xml:space="preserve">Antrag auf Einrichtung eines </w:t>
      </w:r>
      <w:proofErr w:type="spellStart"/>
      <w:r w:rsidR="00170328" w:rsidRPr="00B72025">
        <w:rPr>
          <w:color w:val="ED6E00"/>
        </w:rPr>
        <w:t>Trimesterapparats</w:t>
      </w:r>
      <w:proofErr w:type="spellEnd"/>
    </w:p>
    <w:p w:rsidR="00D75DC4" w:rsidRPr="00B72025" w:rsidRDefault="00D75DC4" w:rsidP="00D75DC4">
      <w:pPr>
        <w:rPr>
          <w:color w:val="ED6E0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4606"/>
      </w:tblGrid>
      <w:tr w:rsidR="00D75DC4" w:rsidTr="00D75DC4">
        <w:tc>
          <w:tcPr>
            <w:tcW w:w="4606" w:type="dxa"/>
            <w:gridSpan w:val="2"/>
          </w:tcPr>
          <w:p w:rsidR="00D75DC4" w:rsidRPr="00D75DC4" w:rsidRDefault="00D75DC4" w:rsidP="00D75DC4">
            <w:pPr>
              <w:rPr>
                <w:sz w:val="12"/>
                <w:szCs w:val="12"/>
              </w:rPr>
            </w:pPr>
            <w:r w:rsidRPr="00D75DC4">
              <w:rPr>
                <w:sz w:val="12"/>
                <w:szCs w:val="12"/>
              </w:rPr>
              <w:t>Dozentin/Dozent (Name, Vorname)</w:t>
            </w:r>
          </w:p>
          <w:p w:rsidR="00D75DC4" w:rsidRPr="006A1EEF" w:rsidRDefault="00D75DC4" w:rsidP="00D75DC4">
            <w:pPr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252995" w:rsidRPr="00D75DC4" w:rsidRDefault="00252995" w:rsidP="00252995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Lehrveranstaltung</w:t>
            </w:r>
          </w:p>
          <w:p w:rsidR="00D75DC4" w:rsidRDefault="00D75DC4" w:rsidP="00252995">
            <w:pPr>
              <w:ind w:firstLine="708"/>
            </w:pPr>
          </w:p>
        </w:tc>
      </w:tr>
      <w:tr w:rsidR="00D75DC4" w:rsidTr="00D75DC4">
        <w:tc>
          <w:tcPr>
            <w:tcW w:w="4606" w:type="dxa"/>
            <w:gridSpan w:val="2"/>
          </w:tcPr>
          <w:p w:rsidR="00D75DC4" w:rsidRPr="00D75DC4" w:rsidRDefault="00D75DC4" w:rsidP="00D75DC4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Fakultät</w:t>
            </w:r>
          </w:p>
          <w:p w:rsidR="00D75DC4" w:rsidRPr="006A1EEF" w:rsidRDefault="00D75DC4" w:rsidP="00D75DC4">
            <w:pPr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252995" w:rsidRPr="00D75DC4" w:rsidRDefault="00A4290E" w:rsidP="00252995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Zum Frühjahrs-/Herbst-/Wintertrimester</w:t>
            </w:r>
          </w:p>
          <w:p w:rsidR="00D75DC4" w:rsidRDefault="00D75DC4" w:rsidP="00252995">
            <w:pPr>
              <w:ind w:firstLine="708"/>
            </w:pPr>
          </w:p>
        </w:tc>
      </w:tr>
      <w:tr w:rsidR="00D75DC4" w:rsidTr="00D75DC4">
        <w:tc>
          <w:tcPr>
            <w:tcW w:w="4606" w:type="dxa"/>
            <w:gridSpan w:val="2"/>
          </w:tcPr>
          <w:p w:rsidR="00D75DC4" w:rsidRPr="00D75DC4" w:rsidRDefault="00C71641" w:rsidP="00D75DC4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Professur</w:t>
            </w:r>
          </w:p>
          <w:p w:rsidR="00D75DC4" w:rsidRPr="006A1EEF" w:rsidRDefault="00D75DC4" w:rsidP="00D75DC4">
            <w:pPr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A4290E" w:rsidRPr="00B46901" w:rsidRDefault="00A4290E" w:rsidP="00A4290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Standardmäßig wird der </w:t>
            </w:r>
            <w:proofErr w:type="spellStart"/>
            <w:r>
              <w:rPr>
                <w:sz w:val="12"/>
                <w:szCs w:val="12"/>
              </w:rPr>
              <w:t>Tri</w:t>
            </w:r>
            <w:r w:rsidRPr="00B46901">
              <w:rPr>
                <w:sz w:val="12"/>
                <w:szCs w:val="12"/>
              </w:rPr>
              <w:t>mesterapparat</w:t>
            </w:r>
            <w:proofErr w:type="spellEnd"/>
            <w:r w:rsidRPr="00B46901">
              <w:rPr>
                <w:sz w:val="12"/>
                <w:szCs w:val="12"/>
              </w:rPr>
              <w:t xml:space="preserve"> zum Ende des </w:t>
            </w:r>
            <w:r>
              <w:rPr>
                <w:sz w:val="12"/>
                <w:szCs w:val="12"/>
              </w:rPr>
              <w:t>Tri</w:t>
            </w:r>
            <w:r w:rsidRPr="00B46901">
              <w:rPr>
                <w:sz w:val="12"/>
                <w:szCs w:val="12"/>
              </w:rPr>
              <w:t>mesters aufgelöst.</w:t>
            </w:r>
          </w:p>
          <w:p w:rsidR="00252995" w:rsidRPr="00D75DC4" w:rsidRDefault="00A4290E" w:rsidP="00A4290E">
            <w:pPr>
              <w:rPr>
                <w:sz w:val="12"/>
                <w:szCs w:val="12"/>
              </w:rPr>
            </w:pPr>
            <w:r w:rsidRPr="00B46901">
              <w:rPr>
                <w:sz w:val="12"/>
                <w:szCs w:val="12"/>
              </w:rPr>
              <w:t xml:space="preserve">Abweichend wünsche ich eine </w:t>
            </w:r>
            <w:r>
              <w:rPr>
                <w:sz w:val="12"/>
                <w:szCs w:val="12"/>
              </w:rPr>
              <w:t>Auflösung mit Ablauf des folgenden Trimesters</w:t>
            </w:r>
            <w:r w:rsidRPr="00B46901">
              <w:rPr>
                <w:sz w:val="12"/>
                <w:szCs w:val="12"/>
              </w:rPr>
              <w:t>:</w:t>
            </w:r>
          </w:p>
          <w:p w:rsidR="00D75DC4" w:rsidRDefault="00D75DC4" w:rsidP="00D75DC4"/>
        </w:tc>
      </w:tr>
      <w:tr w:rsidR="00D75DC4" w:rsidTr="00CE725C">
        <w:tc>
          <w:tcPr>
            <w:tcW w:w="2303" w:type="dxa"/>
          </w:tcPr>
          <w:p w:rsidR="00D75DC4" w:rsidRPr="00D75DC4" w:rsidRDefault="00D75DC4" w:rsidP="00D75DC4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Telefon</w:t>
            </w:r>
          </w:p>
          <w:p w:rsidR="00D75DC4" w:rsidRPr="006A1EEF" w:rsidRDefault="00D75DC4" w:rsidP="00D75DC4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D75DC4" w:rsidRPr="00D75DC4" w:rsidRDefault="00D75DC4" w:rsidP="00D75DC4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E-Mail</w:t>
            </w:r>
          </w:p>
          <w:p w:rsidR="00D75DC4" w:rsidRDefault="00D75DC4" w:rsidP="00D75DC4"/>
        </w:tc>
        <w:tc>
          <w:tcPr>
            <w:tcW w:w="4606" w:type="dxa"/>
          </w:tcPr>
          <w:p w:rsidR="00D75DC4" w:rsidRDefault="00B46901" w:rsidP="008E394A">
            <w:r>
              <w:t xml:space="preserve"> </w:t>
            </w:r>
            <w:r w:rsidR="00797A60">
              <w:rPr>
                <w:sz w:val="12"/>
                <w:szCs w:val="12"/>
              </w:rPr>
              <w:t>Anmerkung</w:t>
            </w:r>
          </w:p>
        </w:tc>
      </w:tr>
    </w:tbl>
    <w:p w:rsidR="00D75DC4" w:rsidRDefault="00D75DC4" w:rsidP="00D75DC4"/>
    <w:p w:rsidR="00EB20DA" w:rsidRDefault="00AA23EA" w:rsidP="00AA23EA">
      <w:pPr>
        <w:rPr>
          <w:b/>
        </w:rPr>
      </w:pPr>
      <w:r w:rsidRPr="00EB20DA">
        <w:rPr>
          <w:b/>
          <w:color w:val="ED6E00"/>
        </w:rPr>
        <w:t>Vorgehensweise</w:t>
      </w:r>
      <w:r w:rsidR="00A542D1">
        <w:rPr>
          <w:b/>
          <w:color w:val="ED6E00"/>
        </w:rPr>
        <w:t>:</w:t>
      </w:r>
    </w:p>
    <w:p w:rsidR="00AA23EA" w:rsidRDefault="00EB20DA" w:rsidP="00AA23EA">
      <w:r>
        <w:t xml:space="preserve">Als Dozentin bzw. Dozent </w:t>
      </w:r>
      <w:r w:rsidR="00AA23EA">
        <w:t xml:space="preserve">haben Sie die Möglichkeit, einen </w:t>
      </w:r>
      <w:proofErr w:type="spellStart"/>
      <w:r>
        <w:t>Tri</w:t>
      </w:r>
      <w:r w:rsidR="00AA23EA">
        <w:t>mesterapparat</w:t>
      </w:r>
      <w:proofErr w:type="spellEnd"/>
      <w:r w:rsidR="00AA23EA">
        <w:t xml:space="preserve"> in </w:t>
      </w:r>
      <w:r w:rsidR="00D31F16">
        <w:t xml:space="preserve">der Universitätsbibliothek </w:t>
      </w:r>
      <w:r w:rsidR="00BE19E5">
        <w:t xml:space="preserve">in </w:t>
      </w:r>
      <w:r w:rsidR="00D31F16">
        <w:t>Gebäude 35/200</w:t>
      </w:r>
      <w:r w:rsidR="00AA23EA">
        <w:t xml:space="preserve"> einrichten zu</w:t>
      </w:r>
      <w:r>
        <w:t xml:space="preserve"> </w:t>
      </w:r>
      <w:r w:rsidR="00AA23EA">
        <w:t xml:space="preserve">lassen. Der </w:t>
      </w:r>
      <w:proofErr w:type="spellStart"/>
      <w:r>
        <w:t>Tri</w:t>
      </w:r>
      <w:r w:rsidR="00AA23EA">
        <w:t>mesterapparat</w:t>
      </w:r>
      <w:proofErr w:type="spellEnd"/>
      <w:r w:rsidR="00AA23EA">
        <w:t xml:space="preserve"> steht für alle Kursteilnehmer/-innen zur Nutzung vor Ort und zum </w:t>
      </w:r>
      <w:r w:rsidR="00C36F93">
        <w:t xml:space="preserve">Kopieren oder </w:t>
      </w:r>
      <w:r w:rsidR="00AA23EA">
        <w:t>Scannen der Materialien bereit.</w:t>
      </w:r>
      <w:r w:rsidR="00C36F93">
        <w:t xml:space="preserve"> Sie können in den </w:t>
      </w:r>
      <w:proofErr w:type="spellStart"/>
      <w:r w:rsidR="00C36F93">
        <w:t>Tri</w:t>
      </w:r>
      <w:r w:rsidR="00AA23EA">
        <w:t>mesterapparat</w:t>
      </w:r>
      <w:proofErr w:type="spellEnd"/>
      <w:r w:rsidR="00AA23EA">
        <w:t xml:space="preserve"> Bücher</w:t>
      </w:r>
      <w:r w:rsidR="00C36F93">
        <w:t xml:space="preserve"> und</w:t>
      </w:r>
      <w:r w:rsidR="00AA23EA">
        <w:t xml:space="preserve"> Zeitschriften</w:t>
      </w:r>
      <w:r w:rsidR="00C36F93">
        <w:t>bände</w:t>
      </w:r>
      <w:r w:rsidR="00AA23EA">
        <w:t xml:space="preserve"> aus dem Bestand der Universitätsbibliothek, aber auch Bücher und sonstige Materialien aus Ihrem eigenen</w:t>
      </w:r>
      <w:r w:rsidR="00C25478">
        <w:t xml:space="preserve"> </w:t>
      </w:r>
      <w:r w:rsidR="00AA23EA">
        <w:t>Besitz aufnehmen.</w:t>
      </w:r>
    </w:p>
    <w:p w:rsidR="00677730" w:rsidRDefault="00AA23EA" w:rsidP="00AA23EA">
      <w:r>
        <w:t xml:space="preserve">Schicken Sie dieses Antragsformular ausgefüllt zusammen mit Ihrer Titelliste an </w:t>
      </w:r>
      <w:hyperlink r:id="rId10" w:history="1">
        <w:r w:rsidR="00EB07AE" w:rsidRPr="0034463F">
          <w:rPr>
            <w:rStyle w:val="Hyperlink"/>
          </w:rPr>
          <w:t>ubauskunft@unibw.de</w:t>
        </w:r>
      </w:hyperlink>
      <w:r w:rsidR="00EB07AE" w:rsidRPr="00EB07AE">
        <w:t>.</w:t>
      </w:r>
      <w:r w:rsidR="004464C3">
        <w:t xml:space="preserve"> </w:t>
      </w:r>
      <w:r>
        <w:t>Ihre Titelliste können Sie einreichen, indem Sie</w:t>
      </w:r>
    </w:p>
    <w:p w:rsidR="00677730" w:rsidRDefault="00677730" w:rsidP="00677730">
      <w:pPr>
        <w:pStyle w:val="Listenabsatz"/>
        <w:numPr>
          <w:ilvl w:val="0"/>
          <w:numId w:val="2"/>
        </w:numPr>
      </w:pPr>
      <w:r>
        <w:t>die Word-Vorlage der UB nutzen</w:t>
      </w:r>
    </w:p>
    <w:p w:rsidR="00677730" w:rsidRDefault="00677730" w:rsidP="00677730">
      <w:pPr>
        <w:pStyle w:val="Listenabsatz"/>
        <w:numPr>
          <w:ilvl w:val="0"/>
          <w:numId w:val="2"/>
        </w:numPr>
      </w:pPr>
      <w:r>
        <w:t xml:space="preserve">im Online-Katalog </w:t>
      </w:r>
      <w:proofErr w:type="spellStart"/>
      <w:r>
        <w:t>InfoGuide</w:t>
      </w:r>
      <w:proofErr w:type="spellEnd"/>
      <w:r>
        <w:t xml:space="preserve"> eine Merkliste</w:t>
      </w:r>
      <w:r w:rsidR="00212BD6">
        <w:rPr>
          <w:rStyle w:val="Funotenzeichen"/>
        </w:rPr>
        <w:footnoteReference w:id="1"/>
      </w:r>
      <w:r>
        <w:t xml:space="preserve"> zusammenstellen und exportieren</w:t>
      </w:r>
    </w:p>
    <w:p w:rsidR="00677730" w:rsidRDefault="00677730" w:rsidP="00677730">
      <w:pPr>
        <w:pStyle w:val="Listenabsatz"/>
        <w:numPr>
          <w:ilvl w:val="0"/>
          <w:numId w:val="2"/>
        </w:numPr>
      </w:pPr>
      <w:r>
        <w:t xml:space="preserve">die Medien für Ihren </w:t>
      </w:r>
      <w:proofErr w:type="spellStart"/>
      <w:r>
        <w:t>Trimes</w:t>
      </w:r>
      <w:r w:rsidR="00797A60">
        <w:t>terapparat</w:t>
      </w:r>
      <w:proofErr w:type="spellEnd"/>
      <w:r w:rsidR="00797A60">
        <w:t xml:space="preserve"> aus dem UB-Bestand</w:t>
      </w:r>
      <w:r>
        <w:t xml:space="preserve"> selbst zusammenstellen</w:t>
      </w:r>
    </w:p>
    <w:p w:rsidR="00931C95" w:rsidRDefault="00931C95" w:rsidP="00931C95"/>
    <w:p w:rsidR="00A542D1" w:rsidRPr="00A542D1" w:rsidRDefault="00A542D1" w:rsidP="00A542D1">
      <w:pPr>
        <w:rPr>
          <w:b/>
        </w:rPr>
      </w:pPr>
      <w:r w:rsidRPr="00A542D1">
        <w:rPr>
          <w:b/>
          <w:color w:val="ED6E00"/>
        </w:rPr>
        <w:t>Bitte beachten Sie:</w:t>
      </w:r>
    </w:p>
    <w:p w:rsidR="00A542D1" w:rsidRDefault="00A542D1" w:rsidP="00A542D1">
      <w:pPr>
        <w:pStyle w:val="Listenabsatz"/>
        <w:numPr>
          <w:ilvl w:val="0"/>
          <w:numId w:val="6"/>
        </w:numPr>
      </w:pPr>
      <w:r>
        <w:t xml:space="preserve">Auch bibliotheksfremde Medien </w:t>
      </w:r>
      <w:r w:rsidR="000634D1">
        <w:t xml:space="preserve">können in den </w:t>
      </w:r>
      <w:proofErr w:type="spellStart"/>
      <w:r w:rsidR="000634D1">
        <w:t>Trimesterapparat</w:t>
      </w:r>
      <w:proofErr w:type="spellEnd"/>
      <w:r w:rsidR="000634D1">
        <w:t xml:space="preserve"> aufgenommen werden</w:t>
      </w:r>
      <w:r>
        <w:t xml:space="preserve">. Die Bibliothek übernimmt </w:t>
      </w:r>
      <w:r w:rsidR="000634D1">
        <w:t xml:space="preserve">aber </w:t>
      </w:r>
      <w:r>
        <w:t xml:space="preserve">keine Haftung für diese Bestände. </w:t>
      </w:r>
    </w:p>
    <w:p w:rsidR="00A542D1" w:rsidRDefault="00A542D1" w:rsidP="00A542D1">
      <w:pPr>
        <w:pStyle w:val="Listenabsatz"/>
        <w:numPr>
          <w:ilvl w:val="0"/>
          <w:numId w:val="6"/>
        </w:numPr>
      </w:pPr>
      <w:r>
        <w:t xml:space="preserve">Über die Fernleihe bestellte Bücher </w:t>
      </w:r>
      <w:r w:rsidR="008E394A">
        <w:t xml:space="preserve">dürfen </w:t>
      </w:r>
      <w:r>
        <w:t xml:space="preserve"> nicht in den </w:t>
      </w:r>
      <w:proofErr w:type="spellStart"/>
      <w:r w:rsidR="00DB5129">
        <w:t>Tri</w:t>
      </w:r>
      <w:r>
        <w:t>mesterapparat</w:t>
      </w:r>
      <w:proofErr w:type="spellEnd"/>
      <w:r>
        <w:t xml:space="preserve"> aufgenommen werden.</w:t>
      </w:r>
    </w:p>
    <w:p w:rsidR="00A542D1" w:rsidRDefault="00DB5129" w:rsidP="00A542D1">
      <w:pPr>
        <w:pStyle w:val="Listenabsatz"/>
        <w:numPr>
          <w:ilvl w:val="0"/>
          <w:numId w:val="6"/>
        </w:numPr>
      </w:pPr>
      <w:r>
        <w:t xml:space="preserve">Medien aus </w:t>
      </w:r>
      <w:proofErr w:type="spellStart"/>
      <w:r>
        <w:t>Tri</w:t>
      </w:r>
      <w:r w:rsidR="00425946">
        <w:t>mesterapparaten</w:t>
      </w:r>
      <w:proofErr w:type="spellEnd"/>
      <w:r w:rsidR="00425946">
        <w:t xml:space="preserve"> sind grundsätzlich </w:t>
      </w:r>
      <w:r w:rsidR="00A542D1">
        <w:t xml:space="preserve">nicht ausleihbar. </w:t>
      </w:r>
      <w:r w:rsidR="00425946">
        <w:t xml:space="preserve">Eine </w:t>
      </w:r>
      <w:r w:rsidR="00A542D1">
        <w:t xml:space="preserve">Kurzausleihe ist </w:t>
      </w:r>
      <w:r w:rsidR="00425946">
        <w:t>nur mit Genehm</w:t>
      </w:r>
      <w:r w:rsidR="00B52D2D">
        <w:t>ig</w:t>
      </w:r>
      <w:r w:rsidR="00003AF2">
        <w:t>ung der Dozentin bzw. des</w:t>
      </w:r>
      <w:r w:rsidR="00425946">
        <w:t xml:space="preserve"> Dozenten erlaubt</w:t>
      </w:r>
      <w:r w:rsidR="00A542D1">
        <w:t>.</w:t>
      </w:r>
    </w:p>
    <w:p w:rsidR="00A542D1" w:rsidRDefault="00A542D1" w:rsidP="001F460A">
      <w:pPr>
        <w:pStyle w:val="Listenabsatz"/>
        <w:numPr>
          <w:ilvl w:val="0"/>
          <w:numId w:val="6"/>
        </w:numPr>
      </w:pPr>
      <w:r>
        <w:t xml:space="preserve">Wenn Sie während des </w:t>
      </w:r>
      <w:r w:rsidR="00DB5129">
        <w:t>Trimesters</w:t>
      </w:r>
      <w:r>
        <w:t xml:space="preserve"> weitere Medien aufnehmen bzw. entfernen möchten, wenden Sie sich bitte direkt an unsere Mitarbeite</w:t>
      </w:r>
      <w:r w:rsidR="001F460A">
        <w:t xml:space="preserve">r/-innen </w:t>
      </w:r>
      <w:r w:rsidR="001F460A" w:rsidRPr="001F460A">
        <w:t>an der Servicetheke auf  Ebene 0</w:t>
      </w:r>
      <w:r>
        <w:t>.</w:t>
      </w:r>
    </w:p>
    <w:p w:rsidR="00AA23EA" w:rsidRPr="00D75DC4" w:rsidRDefault="00A542D1" w:rsidP="001F460A">
      <w:pPr>
        <w:pStyle w:val="Listenabsatz"/>
        <w:numPr>
          <w:ilvl w:val="0"/>
          <w:numId w:val="6"/>
        </w:numPr>
      </w:pPr>
      <w:r>
        <w:t>Sie</w:t>
      </w:r>
      <w:r w:rsidR="00DB5129">
        <w:t xml:space="preserve"> können den Buchbestand Ihres </w:t>
      </w:r>
      <w:proofErr w:type="spellStart"/>
      <w:r w:rsidR="00DB5129">
        <w:t>Tri</w:t>
      </w:r>
      <w:r>
        <w:t>mesterapparats</w:t>
      </w:r>
      <w:proofErr w:type="spellEnd"/>
      <w:r>
        <w:t xml:space="preserve"> jederzeit über den Online-Katalog </w:t>
      </w:r>
      <w:proofErr w:type="spellStart"/>
      <w:r w:rsidR="00B65188">
        <w:t>InfoGuide</w:t>
      </w:r>
      <w:proofErr w:type="spellEnd"/>
      <w:r>
        <w:t xml:space="preserve"> abrufen. Dafür benötigen </w:t>
      </w:r>
      <w:r w:rsidR="00DB5129">
        <w:t xml:space="preserve">Sie die Kennnummer des </w:t>
      </w:r>
      <w:proofErr w:type="spellStart"/>
      <w:r w:rsidR="00DB5129">
        <w:t>Tri</w:t>
      </w:r>
      <w:r>
        <w:t>mesterapparats</w:t>
      </w:r>
      <w:proofErr w:type="spellEnd"/>
      <w:r>
        <w:t xml:space="preserve"> und das Passwort. Beides erhalten Sie von den Mitarbeiter</w:t>
      </w:r>
      <w:r w:rsidR="001F460A">
        <w:t xml:space="preserve">n/-innen </w:t>
      </w:r>
      <w:r w:rsidR="001F460A" w:rsidRPr="001F460A">
        <w:t>an der Servicetheke auf  Ebene 0</w:t>
      </w:r>
      <w:bookmarkStart w:id="0" w:name="_GoBack"/>
      <w:bookmarkEnd w:id="0"/>
      <w:r>
        <w:t>.</w:t>
      </w:r>
    </w:p>
    <w:sectPr w:rsidR="00AA23EA" w:rsidRPr="00D75DC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BD6" w:rsidRDefault="00212BD6" w:rsidP="00212BD6">
      <w:pPr>
        <w:spacing w:after="0" w:line="240" w:lineRule="auto"/>
      </w:pPr>
      <w:r>
        <w:separator/>
      </w:r>
    </w:p>
  </w:endnote>
  <w:endnote w:type="continuationSeparator" w:id="0">
    <w:p w:rsidR="00212BD6" w:rsidRDefault="00212BD6" w:rsidP="00212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BD6" w:rsidRDefault="00212BD6" w:rsidP="00212BD6">
      <w:pPr>
        <w:spacing w:after="0" w:line="240" w:lineRule="auto"/>
      </w:pPr>
      <w:r>
        <w:separator/>
      </w:r>
    </w:p>
  </w:footnote>
  <w:footnote w:type="continuationSeparator" w:id="0">
    <w:p w:rsidR="00212BD6" w:rsidRDefault="00212BD6" w:rsidP="00212BD6">
      <w:pPr>
        <w:spacing w:after="0" w:line="240" w:lineRule="auto"/>
      </w:pPr>
      <w:r>
        <w:continuationSeparator/>
      </w:r>
    </w:p>
  </w:footnote>
  <w:footnote w:id="1">
    <w:p w:rsidR="00212BD6" w:rsidRPr="00212BD6" w:rsidRDefault="00212BD6" w:rsidP="00212BD6">
      <w:pPr>
        <w:pStyle w:val="Funotentext"/>
        <w:rPr>
          <w:sz w:val="18"/>
          <w:szCs w:val="18"/>
        </w:rPr>
      </w:pPr>
      <w:r w:rsidRPr="00212BD6">
        <w:rPr>
          <w:rStyle w:val="Funotenzeichen"/>
          <w:sz w:val="18"/>
          <w:szCs w:val="18"/>
        </w:rPr>
        <w:footnoteRef/>
      </w:r>
      <w:r w:rsidRPr="00212BD6">
        <w:rPr>
          <w:sz w:val="18"/>
          <w:szCs w:val="18"/>
        </w:rPr>
        <w:t xml:space="preserve"> Merkliste erstellen:</w:t>
      </w:r>
    </w:p>
    <w:p w:rsidR="00212BD6" w:rsidRPr="00212BD6" w:rsidRDefault="00212BD6" w:rsidP="00212BD6">
      <w:pPr>
        <w:pStyle w:val="Funotentext"/>
        <w:rPr>
          <w:sz w:val="18"/>
          <w:szCs w:val="18"/>
        </w:rPr>
      </w:pPr>
      <w:r w:rsidRPr="00212BD6">
        <w:rPr>
          <w:sz w:val="18"/>
          <w:szCs w:val="18"/>
        </w:rPr>
        <w:t xml:space="preserve">Recherche im </w:t>
      </w:r>
      <w:proofErr w:type="spellStart"/>
      <w:r w:rsidRPr="00212BD6">
        <w:rPr>
          <w:sz w:val="18"/>
          <w:szCs w:val="18"/>
        </w:rPr>
        <w:t>InfoGuide</w:t>
      </w:r>
      <w:proofErr w:type="spellEnd"/>
      <w:r w:rsidRPr="00212BD6">
        <w:rPr>
          <w:sz w:val="18"/>
          <w:szCs w:val="18"/>
        </w:rPr>
        <w:t xml:space="preserve"> (</w:t>
      </w:r>
      <w:hyperlink r:id="rId1" w:history="1">
        <w:r w:rsidRPr="00212BD6">
          <w:rPr>
            <w:rStyle w:val="Hyperlink"/>
            <w:sz w:val="18"/>
            <w:szCs w:val="18"/>
          </w:rPr>
          <w:t>https://opac.unibw.de/InfoGuideClient.ubysis/start.do?Login=iguby</w:t>
        </w:r>
      </w:hyperlink>
      <w:r w:rsidRPr="00212BD6">
        <w:rPr>
          <w:sz w:val="18"/>
          <w:szCs w:val="18"/>
        </w:rPr>
        <w:t>), dann in der Trefferanzeige gewünschten Titel auswählen und den Link „in die Merkliste“ anklicken; diesen Vorgang</w:t>
      </w:r>
      <w:r>
        <w:rPr>
          <w:sz w:val="18"/>
          <w:szCs w:val="18"/>
        </w:rPr>
        <w:t xml:space="preserve"> </w:t>
      </w:r>
      <w:r w:rsidRPr="00212BD6">
        <w:rPr>
          <w:sz w:val="18"/>
          <w:szCs w:val="18"/>
        </w:rPr>
        <w:t>für jeden weiteren Titel wiederholen. Abschließend den Reiter „Merkliste“ auswählen und über die Box „Treffer exportieren“ Merkliste ausdrucken bzw. speichern.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30786"/>
    <w:multiLevelType w:val="hybridMultilevel"/>
    <w:tmpl w:val="BB4492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B0BC6"/>
    <w:multiLevelType w:val="hybridMultilevel"/>
    <w:tmpl w:val="A7A046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556C4B"/>
    <w:multiLevelType w:val="hybridMultilevel"/>
    <w:tmpl w:val="9E324D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8153B"/>
    <w:multiLevelType w:val="hybridMultilevel"/>
    <w:tmpl w:val="6FFA52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9116A8"/>
    <w:multiLevelType w:val="hybridMultilevel"/>
    <w:tmpl w:val="E3A855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2D2A6D"/>
    <w:multiLevelType w:val="hybridMultilevel"/>
    <w:tmpl w:val="88E65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328"/>
    <w:rsid w:val="00003AF2"/>
    <w:rsid w:val="0006160B"/>
    <w:rsid w:val="000634D1"/>
    <w:rsid w:val="000D18D8"/>
    <w:rsid w:val="00170328"/>
    <w:rsid w:val="001B07EE"/>
    <w:rsid w:val="001C0C9E"/>
    <w:rsid w:val="001F460A"/>
    <w:rsid w:val="00212BD6"/>
    <w:rsid w:val="00252995"/>
    <w:rsid w:val="00291F0B"/>
    <w:rsid w:val="002C6FB7"/>
    <w:rsid w:val="003A5970"/>
    <w:rsid w:val="003F3AC0"/>
    <w:rsid w:val="00425946"/>
    <w:rsid w:val="004464C3"/>
    <w:rsid w:val="00465B42"/>
    <w:rsid w:val="00677730"/>
    <w:rsid w:val="006A1EEF"/>
    <w:rsid w:val="00797A60"/>
    <w:rsid w:val="00852FEE"/>
    <w:rsid w:val="00874336"/>
    <w:rsid w:val="008E394A"/>
    <w:rsid w:val="00931C95"/>
    <w:rsid w:val="00A14BC9"/>
    <w:rsid w:val="00A4290E"/>
    <w:rsid w:val="00A542D1"/>
    <w:rsid w:val="00A85DA4"/>
    <w:rsid w:val="00AA23EA"/>
    <w:rsid w:val="00AA40E2"/>
    <w:rsid w:val="00B46901"/>
    <w:rsid w:val="00B52D2D"/>
    <w:rsid w:val="00B65188"/>
    <w:rsid w:val="00B72025"/>
    <w:rsid w:val="00BE19E5"/>
    <w:rsid w:val="00C208F4"/>
    <w:rsid w:val="00C25478"/>
    <w:rsid w:val="00C36F93"/>
    <w:rsid w:val="00C71641"/>
    <w:rsid w:val="00D31F16"/>
    <w:rsid w:val="00D75DC4"/>
    <w:rsid w:val="00DB5129"/>
    <w:rsid w:val="00EB07AE"/>
    <w:rsid w:val="00EB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703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703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enraster">
    <w:name w:val="Table Grid"/>
    <w:basedOn w:val="NormaleTabelle"/>
    <w:uiPriority w:val="59"/>
    <w:rsid w:val="00D75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0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0C9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B07A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77730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212BD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12BD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12BD6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212BD6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212BD6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212BD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703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703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enraster">
    <w:name w:val="Table Grid"/>
    <w:basedOn w:val="NormaleTabelle"/>
    <w:uiPriority w:val="59"/>
    <w:rsid w:val="00D75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0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0C9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B07A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77730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212BD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12BD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12BD6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212BD6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212BD6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212B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ubauskunft@unibw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opac.unibw.de/InfoGuideClient.ubysis/start.do?Login=iguby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72FD6-ED0F-4DA5-9FE8-BB9A3DF38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37D080BF</Template>
  <TotalTime>0</TotalTime>
  <Pages>1</Pages>
  <Words>280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RZ UniBwM</Company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c11cpiri</dc:creator>
  <cp:lastModifiedBy>c11cpiri</cp:lastModifiedBy>
  <cp:revision>18</cp:revision>
  <dcterms:created xsi:type="dcterms:W3CDTF">2016-12-01T10:59:00Z</dcterms:created>
  <dcterms:modified xsi:type="dcterms:W3CDTF">2018-01-04T13:51:00Z</dcterms:modified>
</cp:coreProperties>
</file>